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30C" w:rsidRDefault="00DB4399">
      <w:pPr>
        <w:pStyle w:val="BodyText"/>
        <w:spacing w:before="37" w:line="244" w:lineRule="auto"/>
        <w:ind w:left="6903" w:right="6539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929640</wp:posOffset>
                </wp:positionV>
                <wp:extent cx="14577060" cy="973963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7060" cy="9739630"/>
                          <a:chOff x="425" y="1464"/>
                          <a:chExt cx="22956" cy="1533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97" y="223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97" y="277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97" y="331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97" y="385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7297" y="567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376 17297"/>
                              <a:gd name="T3" fmla="*/ T2 w 800"/>
                              <a:gd name="T4" fmla="+- 0 17436 17297"/>
                              <a:gd name="T5" fmla="*/ T4 w 800"/>
                              <a:gd name="T6" fmla="+- 0 17477 17297"/>
                              <a:gd name="T7" fmla="*/ T6 w 800"/>
                              <a:gd name="T8" fmla="+- 0 17537 17297"/>
                              <a:gd name="T9" fmla="*/ T8 w 800"/>
                              <a:gd name="T10" fmla="+- 0 17616 17297"/>
                              <a:gd name="T11" fmla="*/ T10 w 800"/>
                              <a:gd name="T12" fmla="+- 0 17676 17297"/>
                              <a:gd name="T13" fmla="*/ T12 w 800"/>
                              <a:gd name="T14" fmla="+- 0 17717 17297"/>
                              <a:gd name="T15" fmla="*/ T14 w 800"/>
                              <a:gd name="T16" fmla="+- 0 17777 17297"/>
                              <a:gd name="T17" fmla="*/ T16 w 800"/>
                              <a:gd name="T18" fmla="+- 0 17856 17297"/>
                              <a:gd name="T19" fmla="*/ T18 w 800"/>
                              <a:gd name="T20" fmla="+- 0 17916 17297"/>
                              <a:gd name="T21" fmla="*/ T20 w 800"/>
                              <a:gd name="T22" fmla="+- 0 17957 17297"/>
                              <a:gd name="T23" fmla="*/ T22 w 800"/>
                              <a:gd name="T24" fmla="+- 0 18017 17297"/>
                              <a:gd name="T25" fmla="*/ T24 w 800"/>
                              <a:gd name="T26" fmla="+- 0 18096 1729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17297" y="6223"/>
                            <a:ext cx="641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641"/>
                              <a:gd name="T2" fmla="+- 0 17556 17297"/>
                              <a:gd name="T3" fmla="*/ T2 w 641"/>
                              <a:gd name="T4" fmla="+- 0 17676 17297"/>
                              <a:gd name="T5" fmla="*/ T4 w 641"/>
                              <a:gd name="T6" fmla="+- 0 17938 1729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18077" y="616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17297" y="7308"/>
                            <a:ext cx="800" cy="2"/>
                          </a:xfrm>
                          <a:custGeom>
                            <a:avLst/>
                            <a:gdLst>
                              <a:gd name="T0" fmla="+- 0 17297 17297"/>
                              <a:gd name="T1" fmla="*/ T0 w 800"/>
                              <a:gd name="T2" fmla="+- 0 17417 17297"/>
                              <a:gd name="T3" fmla="*/ T2 w 800"/>
                              <a:gd name="T4" fmla="+- 0 17537 17297"/>
                              <a:gd name="T5" fmla="*/ T4 w 800"/>
                              <a:gd name="T6" fmla="+- 0 17657 17297"/>
                              <a:gd name="T7" fmla="*/ T6 w 800"/>
                              <a:gd name="T8" fmla="+- 0 17777 17297"/>
                              <a:gd name="T9" fmla="*/ T8 w 800"/>
                              <a:gd name="T10" fmla="+- 0 17897 17297"/>
                              <a:gd name="T11" fmla="*/ T10 w 800"/>
                              <a:gd name="T12" fmla="+- 0 18017 17297"/>
                              <a:gd name="T13" fmla="*/ T12 w 800"/>
                              <a:gd name="T14" fmla="+- 0 18096 1729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25pt;margin-top:73.2pt;width:1147.8pt;height:766.9pt;z-index:-251658240;mso-position-horizontal-relative:page;mso-position-vertical-relative:page" coordorigin="425,1464" coordsize="22956,1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rmnFAAAA2gAAAA8AAABkcnMvZG93bnJldi54bWxEj0FrwkAUhO9C/8PyCr3pphEkTV1FKsEe&#10;vDQphd6e2WcSzL4N2U2M/vpuodDjMDPfMOvtZFoxUu8aywqeFxEI4tLqhisFn0U2T0A4j6yxtUwK&#10;buRgu3mYrTHV9sofNOa+EgHCLkUFtfddKqUrazLoFrYjDt7Z9gZ9kH0ldY/XADetjKNoJQ02HBZq&#10;7OitpvKSD0aBK5JmKLLTxdxPx/3hO14OXy8HpZ4ep90rCE+T/w//td+1ghh+r4Qb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a5pxQAAANoAAAAPAAAAAAAAAAAAAAAA&#10;AJ8CAABkcnMvZG93bnJldi54bWxQSwUGAAAAAAQABAD3AAAAkQMAAAAA&#10;">
                  <v:imagedata r:id="rId6" o:title=""/>
                </v:shape>
                <v:rect id="Rectangle 15" o:spid="_x0000_s1028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14" o:spid="_x0000_s1029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a8EA&#10;AADaAAAADwAAAGRycy9kb3ducmV2LnhtbESPQWvCQBSE7wX/w/IEb3XTGqVEVxFF6VFjoNdH9pnE&#10;Zt+G7DYm/74rCB6HmfmGWW16U4uOWldZVvAxjUAQ51ZXXCjILof3LxDOI2usLZOCgRxs1qO3FSba&#10;3vlMXeoLESDsElRQet8kUrq8JINuahvi4F1ta9AH2RZSt3gPcFPLzyhaSIMVh4USG9qVlP+mf0ZB&#10;Gu3j4ed2lNd9352GeD4rsoyVmoz77RKEp96/ws/2t1YQw+NKu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RGvBAAAA2gAAAA8AAAAAAAAAAAAAAAAAmAIAAGRycy9kb3du&#10;cmV2LnhtbFBLBQYAAAAABAAEAPUAAACGAwAAAAA=&#10;" fillcolor="#f27f7f" stroked="f"/>
                <v:rect id="Rectangle 13" o:spid="_x0000_s1030" style="position:absolute;left:17297;top:223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EW8UA&#10;AADaAAAADwAAAGRycy9kb3ducmV2LnhtbESPT2vCQBTE70K/w/IKvemmYiWNrkGDpc2h4J9evD2y&#10;r0kw+zZktybtp3cFocdhZn7DLNPBNOJCnastK3ieRCCIC6trLhV8Hd/GMQjnkTU2lknBLzlIVw+j&#10;JSba9ryny8GXIkDYJaig8r5NpHRFRQbdxLbEwfu2nUEfZFdK3WEf4KaR0yiaS4M1h4UKW8oqKs6H&#10;H6Pg80jbc4b5LN69bk75+9bnf61W6ulxWC9AeBr8f/je/tAKXuB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RbxQAAANoAAAAPAAAAAAAAAAAAAAAAAJgCAABkcnMv&#10;ZG93bnJldi54bWxQSwUGAAAAAAQABAD1AAAAigMAAAAA&#10;" filled="f" strokecolor="#7f7f7f" strokeweight="2.04pt"/>
                <v:rect id="Rectangle 12" o:spid="_x0000_s1031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9qsIA&#10;AADaAAAADwAAAGRycy9kb3ducmV2LnhtbESP3WrCQBSE7wu+w3KE3tWNYkONriIB0bvWpA9wyB6T&#10;YPZsyG5+6tN3CwUvh5n5htkdJtOIgTpXW1awXEQgiAuray4VfOentw8QziNrbCyTgh9ycNjPXnaY&#10;aDvylYbMlyJA2CWooPK+TaR0RUUG3cK2xMG72c6gD7Irpe5wDHDTyFUUxdJgzWGhwpbSiop71hsF&#10;uXmP8p7T4/KLNtn68XkrzptBqdf5dNyC8DT5Z/i/fdEKYvi7Em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f2qwgAAANoAAAAPAAAAAAAAAAAAAAAAAJgCAABkcnMvZG93&#10;bnJldi54bWxQSwUGAAAAAAQABAD1AAAAhwMAAAAA&#10;" fillcolor="#92b87f" stroked="f"/>
                <v:rect id="Rectangle 11" o:spid="_x0000_s1032" style="position:absolute;left:17297;top:277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1cMA&#10;AADaAAAADwAAAGRycy9kb3ducmV2LnhtbESPQWsCMRSE7wX/Q3hCbzVbBWu3RhGLUI+uVjw+N6/J&#10;0s3LdhPd9d+bQqHHYWa+YebL3tXiSm2oPCt4HmUgiEuvKzYKDvvN0wxEiMgaa8+k4EYBlovBwxxz&#10;7Tve0bWIRiQIhxwV2BibXMpQWnIYRr4hTt6Xbx3GJFsjdYtdgrtajrNsKh1WnBYsNrS2VH4XF6fg&#10;XHSftlhvq6M5bd/Ly6szP5OjUo/DfvUGIlIf/8N/7Q+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t1cMAAADaAAAADwAAAAAAAAAAAAAAAACYAgAAZHJzL2Rv&#10;d25yZXYueG1sUEsFBgAAAAAEAAQA9QAAAIgDAAAAAA==&#10;" filled="f" strokecolor="#7f7f7f" strokeweight="3pt"/>
                <v:rect id="Rectangle 10" o:spid="_x0000_s1033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qxb8A&#10;AADaAAAADwAAAGRycy9kb3ducmV2LnhtbERPy4rCMBTdD/gP4QqzGTQdF6LVKFJRslHw8QGX5toW&#10;m5vaZGr9+8lCcHk47+W6t7XoqPWVYwW/4wQEce5MxYWC62U3moHwAdlg7ZgUvMjDejX4WmJq3JNP&#10;1J1DIWII+xQVlCE0qZQ+L8miH7uGOHI311oMEbaFNC0+Y7it5SRJptJixbGhxIaykvL7+c8qOF4S&#10;vX39+Ad386POZKb3u4NW6nvYbxYgAvXhI367tVEQt8Yr8Qb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86rFvwAAANoAAAAPAAAAAAAAAAAAAAAAAJgCAABkcnMvZG93bnJl&#10;di54bWxQSwUGAAAAAAQABAD1AAAAhAMAAAAA&#10;" fillcolor="#bcf1f4" stroked="f"/>
                <v:rect id="Rectangle 9" o:spid="_x0000_s1034" style="position:absolute;left:17297;top:331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l2sIA&#10;AADaAAAADwAAAGRycy9kb3ducmV2LnhtbESPzWrDMBCE74G+g9hCb7EcH0rtRglJwbQHX/IDvS7W&#10;xjKxVq6kxs7bV4VCj8PMfMOst7MdxI186B0rWGU5COLW6Z47BedTvXwBESKyxsExKbhTgO3mYbHG&#10;SruJD3Q7xk4kCIcKFZgYx0rK0BqyGDI3Eifv4rzFmKTvpPY4JbgdZJHnz9Jiz2nB4Ehvhtrr8dsq&#10;aBr25X0uVj3uvyZzOtT8/jko9fQ4715BRJrjf/iv/aEVlPB7Jd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OXawgAAANoAAAAPAAAAAAAAAAAAAAAAAJgCAABkcnMvZG93&#10;bnJldi54bWxQSwUGAAAAAAQABAD1AAAAhwMAAAAA&#10;" filled="f" strokecolor="#6d6d6d" strokeweight=".36pt"/>
                <v:rect id="Rectangle 8" o:spid="_x0000_s1035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/88QA&#10;AADbAAAADwAAAGRycy9kb3ducmV2LnhtbESPQU/DMAyF70j7D5GRdmMpOwxUlk0T06RCL2MwzqYx&#10;bUXjlCRby7/Hh0m72XrP731erkfXqTOF2Ho2cD/LQBFX3rZcG/h43909gooJ2WLnmQz8UYT1anKz&#10;xNz6gd/ofEi1khCOORpoUupzrWPVkMM48z2xaN8+OEyyhlrbgIOEu07Ps2yhHbYsDQ329NxQ9XM4&#10;OQOf5fF12Bz3RdieYsm/vnwpHr6Mmd6OmydQicZ0NV+uCyv4Qi+/yAB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P/PEAAAA2wAAAA8AAAAAAAAAAAAAAAAAmAIAAGRycy9k&#10;b3ducmV2LnhtbFBLBQYAAAAABAAEAPUAAACJAwAAAAA=&#10;" fillcolor="#ccf27f" stroked="f"/>
                <v:rect id="Rectangle 7" o:spid="_x0000_s1036" style="position:absolute;left:17297;top:385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Lm8EA&#10;AADbAAAADwAAAGRycy9kb3ducmV2LnhtbERPS4vCMBC+L/gfwgje1lRB0WoUFV32tIuvg7ehGZti&#10;M6lNrPXfbxYW9jYf33Pmy9aWoqHaF44VDPoJCOLM6YJzBafj7n0CwgdkjaVjUvAiD8tF522OqXZP&#10;3lNzCLmIIexTVGBCqFIpfWbIou+7ijhyV1dbDBHWudQ1PmO4LeUwScbSYsGxwWBFG0PZ7fCwCj6a&#10;yy3b0Xl0nJhpuH9v1+7rbpTqddvVDESgNvyL/9yfOs4fwO8v8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C5vBAAAA2wAAAA8AAAAAAAAAAAAAAAAAmAIAAGRycy9kb3du&#10;cmV2LnhtbFBLBQYAAAAABAAEAPUAAACGAwAAAAA=&#10;" filled="f" strokecolor="#b7b7b7" strokeweight="2.04pt"/>
                <v:shape id="AutoShape 6" o:spid="_x0000_s1037" style="position:absolute;left:17297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sc8EA&#10;AADbAAAADwAAAGRycy9kb3ducmV2LnhtbERPTWvCQBC9F/wPywi9NZsaKBpdpQhCD1WoSrwO2TEJ&#10;ZmfD7mpSf71bKHibx/ucxWowrbiR841lBe9JCoK4tLrhSsHxsHmbgvABWWNrmRT8kofVcvSywFzb&#10;nn/otg+ViCHsc1RQh9DlUvqyJoM+sR1x5M7WGQwRukpqh30MN62cpOmHNNhwbKixo3VN5WV/NQpO&#10;u7vpi/t3Rq7YVpnJtkW5mSn1Oh4+5yACDeEp/nd/6Th/An+/x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J7HPBAAAA2wAAAA8AAAAAAAAAAAAAAAAAmAIAAGRycy9kb3du&#10;cmV2LnhtbFBLBQYAAAAABAAEAPUAAACGAwAAAAA=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38" style="position:absolute;left:17297;top:6223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wVsMA&#10;AADbAAAADwAAAGRycy9kb3ducmV2LnhtbERPTWvCQBC9C/0PyxS86cYqVtKsIoGiB6GY9tLbkJ0m&#10;IdnZJLuNMb++Wyj0No/3OclhNI0YqHeVZQWrZQSCOLe64kLBx/vrYgfCeWSNjWVScCcHh/3DLMFY&#10;2xtfach8IUIIuxgVlN63sZQuL8mgW9qWOHBftjfoA+wLqXu8hXDTyKco2kqDFYeGEltKS8rr7Nso&#10;OE3HbrOjt2ebd+l0uayitP2slZo/jscXEJ5G/y/+c591mL+G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wVs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39" style="position:absolute;visibility:visible;mso-wrap-style:square" from="18077,6163" to="18077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Zkb8AAADbAAAADwAAAGRycy9kb3ducmV2LnhtbERPS4vCMBC+C/6HMII3TV0XlWoUWREW&#10;PK0PvA7N2BabSUyidv+9WVjwNh/fcxar1jTiQT7UlhWMhhkI4sLqmksFx8N2MAMRIrLGxjIp+KUA&#10;q2W3s8Bc2yf/0GMfS5FCOOSooIrR5VKGoiKDYWgdceIu1huMCfpSao/PFG4a+ZFlE2mw5tRQoaOv&#10;iorr/m4UYOtv7AjXm/Gp3M7ObnqO051S/V67noOI1Ma3+N/9rdP8T/j7JR0gl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nZkb8AAADbAAAADwAAAAAAAAAAAAAAAACh&#10;AgAAZHJzL2Rvd25yZXYueG1sUEsFBgAAAAAEAAQA+QAAAI0DAAAAAA==&#10;" strokecolor="#e50000" strokeweight="1.92pt"/>
                <v:shape id="AutoShape 3" o:spid="_x0000_s1040" style="position:absolute;left:17297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V88MA&#10;AADbAAAADwAAAGRycy9kb3ducmV2LnhtbERPS2vCQBC+F/wPywi9lLqx2FJSVxFBFHoQtQ9yG7Jj&#10;NpidDdmppv++KxS8zcf3nOm89406UxfrwAbGowwUcRlszZWBj8Pq8RVUFGSLTWAy8EsR5rPB3RRz&#10;Gy68o/NeKpVCOOZowIm0udaxdOQxjkJLnLhj6DxKgl2lbYeXFO4b/ZRlL9pjzanBYUtLR+Vp/+MN&#10;FF+rYvdNW9d/vj8Ua5FJu8GJMffDfvEGSqiXm/jfvbFp/jN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V8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Nevill Holt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C5430C" w:rsidRDefault="00C5430C">
      <w:pPr>
        <w:spacing w:before="5"/>
        <w:rPr>
          <w:b/>
          <w:sz w:val="12"/>
        </w:rPr>
      </w:pPr>
    </w:p>
    <w:tbl>
      <w:tblPr>
        <w:tblW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306"/>
        <w:gridCol w:w="6709"/>
        <w:gridCol w:w="5802"/>
        <w:gridCol w:w="6683"/>
      </w:tblGrid>
      <w:tr w:rsidR="00C5430C">
        <w:trPr>
          <w:trHeight w:hRule="exact" w:val="14908"/>
        </w:trPr>
        <w:tc>
          <w:tcPr>
            <w:tcW w:w="3762" w:type="dxa"/>
            <w:gridSpan w:val="2"/>
            <w:tcBorders>
              <w:right w:val="nil"/>
            </w:tcBorders>
          </w:tcPr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C5430C" w:rsidRDefault="00DB4399">
            <w:pPr>
              <w:pStyle w:val="TableParagraph"/>
              <w:ind w:left="-9"/>
              <w:rPr>
                <w:sz w:val="16"/>
              </w:rPr>
            </w:pPr>
            <w:r>
              <w:rPr>
                <w:color w:val="002672"/>
                <w:sz w:val="16"/>
              </w:rPr>
              <w:t>Blaston Tennis courts</w:t>
            </w:r>
          </w:p>
          <w:p w:rsidR="00C5430C" w:rsidRDefault="00C5430C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C5430C" w:rsidRDefault="00DB4399">
            <w:pPr>
              <w:pStyle w:val="TableParagraph"/>
              <w:ind w:left="-8"/>
              <w:rPr>
                <w:sz w:val="16"/>
              </w:rPr>
            </w:pPr>
            <w:r>
              <w:rPr>
                <w:color w:val="002672"/>
                <w:sz w:val="16"/>
              </w:rPr>
              <w:t>St Michaels Redundant Churchyard - Blaston</w:t>
            </w:r>
          </w:p>
        </w:tc>
        <w:tc>
          <w:tcPr>
            <w:tcW w:w="6709" w:type="dxa"/>
            <w:tcBorders>
              <w:left w:val="nil"/>
              <w:right w:val="nil"/>
            </w:tcBorders>
          </w:tcPr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DB4399">
            <w:pPr>
              <w:pStyle w:val="TableParagraph"/>
              <w:spacing w:before="118"/>
              <w:ind w:left="562"/>
              <w:rPr>
                <w:sz w:val="16"/>
              </w:rPr>
            </w:pPr>
            <w:r>
              <w:rPr>
                <w:color w:val="002672"/>
                <w:sz w:val="16"/>
              </w:rPr>
              <w:t>Nevil Holt Sports Field</w:t>
            </w: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DB4399">
            <w:pPr>
              <w:pStyle w:val="TableParagraph"/>
              <w:spacing w:before="102" w:line="174" w:lineRule="exact"/>
              <w:ind w:left="592"/>
              <w:rPr>
                <w:sz w:val="16"/>
              </w:rPr>
            </w:pPr>
            <w:r>
              <w:rPr>
                <w:sz w:val="16"/>
              </w:rPr>
              <w:t>Neville Holt Quarry, Neville Holt</w:t>
            </w:r>
          </w:p>
        </w:tc>
        <w:tc>
          <w:tcPr>
            <w:tcW w:w="5802" w:type="dxa"/>
            <w:tcBorders>
              <w:left w:val="nil"/>
              <w:right w:val="nil"/>
            </w:tcBorders>
          </w:tcPr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16"/>
              </w:rPr>
            </w:pPr>
          </w:p>
          <w:p w:rsidR="00C5430C" w:rsidRDefault="00C5430C">
            <w:pPr>
              <w:pStyle w:val="TableParagraph"/>
              <w:rPr>
                <w:b/>
                <w:sz w:val="21"/>
              </w:rPr>
            </w:pPr>
          </w:p>
          <w:p w:rsidR="00C5430C" w:rsidRDefault="00DB4399">
            <w:pPr>
              <w:pStyle w:val="TableParagraph"/>
              <w:ind w:right="135"/>
              <w:jc w:val="right"/>
              <w:rPr>
                <w:sz w:val="16"/>
              </w:rPr>
            </w:pPr>
            <w:r>
              <w:rPr>
                <w:color w:val="002672"/>
                <w:sz w:val="16"/>
              </w:rPr>
              <w:t>Great Merrible Wood</w:t>
            </w:r>
          </w:p>
        </w:tc>
        <w:tc>
          <w:tcPr>
            <w:tcW w:w="6683" w:type="dxa"/>
            <w:tcBorders>
              <w:left w:val="nil"/>
            </w:tcBorders>
          </w:tcPr>
          <w:p w:rsidR="00C5430C" w:rsidRDefault="00DB4399">
            <w:pPr>
              <w:pStyle w:val="TableParagraph"/>
              <w:spacing w:line="126" w:lineRule="exact"/>
              <w:ind w:left="137"/>
              <w:rPr>
                <w:sz w:val="16"/>
              </w:rPr>
            </w:pPr>
            <w:r>
              <w:rPr>
                <w:color w:val="002672"/>
                <w:sz w:val="16"/>
              </w:rPr>
              <w:t>Great Merrible Wood</w:t>
            </w:r>
          </w:p>
          <w:p w:rsidR="00C5430C" w:rsidRDefault="00DB4399">
            <w:pPr>
              <w:pStyle w:val="TableParagraph"/>
              <w:spacing w:line="402" w:lineRule="exact"/>
              <w:ind w:left="598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 w:rsidR="00C5430C" w:rsidRDefault="00DB4399">
            <w:pPr>
              <w:pStyle w:val="TableParagraph"/>
              <w:spacing w:before="263" w:line="405" w:lineRule="auto"/>
              <w:ind w:left="1541"/>
              <w:rPr>
                <w:sz w:val="28"/>
              </w:rPr>
            </w:pPr>
            <w:r>
              <w:rPr>
                <w:spacing w:val="-2"/>
                <w:sz w:val="28"/>
              </w:rPr>
              <w:t>Not recommended</w:t>
            </w:r>
            <w:r>
              <w:rPr>
                <w:sz w:val="28"/>
              </w:rPr>
              <w:t xml:space="preserve"> for </w:t>
            </w:r>
            <w:r>
              <w:rPr>
                <w:spacing w:val="-2"/>
                <w:sz w:val="28"/>
              </w:rPr>
              <w:t xml:space="preserve">LGS </w:t>
            </w:r>
            <w:r>
              <w:rPr>
                <w:spacing w:val="-50"/>
                <w:sz w:val="28"/>
              </w:rPr>
              <w:t>De</w:t>
            </w:r>
            <w:r>
              <w:rPr>
                <w:color w:val="002672"/>
                <w:spacing w:val="-50"/>
                <w:position w:val="12"/>
                <w:sz w:val="16"/>
              </w:rPr>
              <w:t>E</w:t>
            </w:r>
            <w:r>
              <w:rPr>
                <w:spacing w:val="-50"/>
                <w:sz w:val="28"/>
              </w:rPr>
              <w:t>s</w:t>
            </w:r>
            <w:r>
              <w:rPr>
                <w:color w:val="002672"/>
                <w:spacing w:val="-50"/>
                <w:position w:val="12"/>
                <w:sz w:val="16"/>
              </w:rPr>
              <w:t>ye</w:t>
            </w:r>
            <w:r>
              <w:rPr>
                <w:spacing w:val="-50"/>
                <w:sz w:val="28"/>
              </w:rPr>
              <w:t>ig</w:t>
            </w:r>
            <w:r>
              <w:rPr>
                <w:color w:val="002672"/>
                <w:spacing w:val="-50"/>
                <w:position w:val="12"/>
                <w:sz w:val="16"/>
              </w:rPr>
              <w:t>bro</w:t>
            </w:r>
            <w:r>
              <w:rPr>
                <w:spacing w:val="-50"/>
                <w:sz w:val="28"/>
              </w:rPr>
              <w:t>n</w:t>
            </w:r>
            <w:r>
              <w:rPr>
                <w:color w:val="002672"/>
                <w:spacing w:val="-50"/>
                <w:position w:val="12"/>
                <w:sz w:val="16"/>
              </w:rPr>
              <w:t>o</w:t>
            </w:r>
            <w:r>
              <w:rPr>
                <w:spacing w:val="-50"/>
                <w:sz w:val="28"/>
              </w:rPr>
              <w:t>a</w:t>
            </w:r>
            <w:r>
              <w:rPr>
                <w:color w:val="002672"/>
                <w:spacing w:val="-50"/>
                <w:position w:val="12"/>
                <w:sz w:val="16"/>
              </w:rPr>
              <w:t>k</w:t>
            </w:r>
            <w:r>
              <w:rPr>
                <w:color w:val="002672"/>
                <w:position w:val="12"/>
                <w:sz w:val="16"/>
              </w:rPr>
              <w:t xml:space="preserve"> </w:t>
            </w:r>
            <w:r>
              <w:rPr>
                <w:color w:val="002672"/>
                <w:spacing w:val="-36"/>
                <w:position w:val="12"/>
                <w:sz w:val="16"/>
              </w:rPr>
              <w:t>R</w:t>
            </w:r>
            <w:r>
              <w:rPr>
                <w:spacing w:val="-36"/>
                <w:sz w:val="28"/>
              </w:rPr>
              <w:t>ti</w:t>
            </w:r>
            <w:r>
              <w:rPr>
                <w:color w:val="002672"/>
                <w:spacing w:val="-36"/>
                <w:position w:val="12"/>
                <w:sz w:val="16"/>
              </w:rPr>
              <w:t>e</w:t>
            </w:r>
            <w:r>
              <w:rPr>
                <w:spacing w:val="-36"/>
                <w:sz w:val="28"/>
              </w:rPr>
              <w:t>o</w:t>
            </w:r>
            <w:r>
              <w:rPr>
                <w:color w:val="002672"/>
                <w:spacing w:val="-36"/>
                <w:position w:val="12"/>
                <w:sz w:val="16"/>
              </w:rPr>
              <w:t>se</w:t>
            </w:r>
            <w:r>
              <w:rPr>
                <w:spacing w:val="-36"/>
                <w:sz w:val="28"/>
              </w:rPr>
              <w:t>n</w:t>
            </w:r>
            <w:r>
              <w:rPr>
                <w:color w:val="002672"/>
                <w:spacing w:val="-36"/>
                <w:position w:val="12"/>
                <w:sz w:val="16"/>
              </w:rPr>
              <w:t>rvoir</w:t>
            </w:r>
            <w:r>
              <w:rPr>
                <w:color w:val="002672"/>
                <w:position w:val="12"/>
                <w:sz w:val="16"/>
              </w:rPr>
              <w:t xml:space="preserve"> </w:t>
            </w:r>
            <w:r>
              <w:rPr>
                <w:sz w:val="28"/>
              </w:rPr>
              <w:t>Recommended for LGS designation Wildlife Sites</w:t>
            </w:r>
          </w:p>
          <w:p w:rsidR="00C5430C" w:rsidRDefault="00DB4399">
            <w:pPr>
              <w:pStyle w:val="TableParagraph"/>
              <w:spacing w:before="4"/>
              <w:ind w:left="1541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 w:rsidR="00C5430C" w:rsidRDefault="00DB4399">
            <w:pPr>
              <w:pStyle w:val="TableParagraph"/>
              <w:spacing w:before="176"/>
              <w:ind w:left="598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 w:rsidR="00C5430C" w:rsidRDefault="00DB4399">
            <w:pPr>
              <w:pStyle w:val="TableParagraph"/>
              <w:spacing w:before="130"/>
              <w:ind w:left="598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 w:rsidR="00C5430C" w:rsidRDefault="00DB4399">
            <w:pPr>
              <w:pStyle w:val="TableParagraph"/>
              <w:spacing w:before="170"/>
              <w:ind w:left="587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 xml:space="preserve"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 w:rsidR="00C5430C" w:rsidRDefault="00DB4399">
            <w:pPr>
              <w:pStyle w:val="TableParagraph"/>
              <w:spacing w:before="227" w:line="403" w:lineRule="auto"/>
              <w:ind w:left="1541" w:right="4022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  <w:p w:rsidR="00C5430C" w:rsidRDefault="00C5430C">
            <w:pPr>
              <w:pStyle w:val="TableParagraph"/>
              <w:rPr>
                <w:b/>
                <w:sz w:val="28"/>
              </w:rPr>
            </w:pPr>
          </w:p>
          <w:p w:rsidR="00C5430C" w:rsidRDefault="00C5430C">
            <w:pPr>
              <w:pStyle w:val="TableParagraph"/>
              <w:rPr>
                <w:b/>
                <w:sz w:val="28"/>
              </w:rPr>
            </w:pPr>
          </w:p>
          <w:p w:rsidR="00C5430C" w:rsidRDefault="00C5430C">
            <w:pPr>
              <w:pStyle w:val="TableParagraph"/>
              <w:rPr>
                <w:b/>
                <w:sz w:val="28"/>
              </w:rPr>
            </w:pPr>
          </w:p>
          <w:p w:rsidR="00C5430C" w:rsidRDefault="00C5430C">
            <w:pPr>
              <w:pStyle w:val="TableParagraph"/>
              <w:rPr>
                <w:b/>
                <w:sz w:val="28"/>
              </w:rPr>
            </w:pPr>
          </w:p>
          <w:p w:rsidR="00C5430C" w:rsidRDefault="00C5430C">
            <w:pPr>
              <w:pStyle w:val="TableParagraph"/>
              <w:spacing w:before="7"/>
              <w:rPr>
                <w:b/>
                <w:sz w:val="33"/>
              </w:rPr>
            </w:pPr>
          </w:p>
          <w:p w:rsidR="00C5430C" w:rsidRDefault="00DB4399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color w:val="002672"/>
                <w:sz w:val="16"/>
              </w:rPr>
              <w:t>Eyebrook Reservoir</w:t>
            </w:r>
          </w:p>
        </w:tc>
      </w:tr>
      <w:tr w:rsidR="00C5430C">
        <w:trPr>
          <w:trHeight w:hRule="exact" w:val="430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 w:rsidR="00C5430C" w:rsidRDefault="00C5430C"/>
        </w:tc>
        <w:tc>
          <w:tcPr>
            <w:tcW w:w="1001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430C" w:rsidRDefault="00DB4399"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 w:rsidR="00C5430C" w:rsidRDefault="00C5430C"/>
        </w:tc>
      </w:tr>
    </w:tbl>
    <w:p w:rsidR="00000000" w:rsidRDefault="00DB4399"/>
    <w:sectPr w:rsidR="00000000">
      <w:type w:val="continuous"/>
      <w:pgSz w:w="23810" w:h="16850" w:orient="landscape"/>
      <w:pgMar w:top="400" w:right="3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30C"/>
    <w:rsid w:val="00C5430C"/>
    <w:rsid w:val="00D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hanging="20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hanging="20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5DBC8669</Template>
  <TotalTime>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2016-05-05T14:21:00Z</dcterms:created>
  <dcterms:modified xsi:type="dcterms:W3CDTF">2016-05-05T14:22:00Z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